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1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567"/>
        <w:gridCol w:w="744"/>
        <w:gridCol w:w="2377"/>
        <w:gridCol w:w="505"/>
        <w:gridCol w:w="1040"/>
        <w:gridCol w:w="437"/>
        <w:gridCol w:w="2386"/>
      </w:tblGrid>
      <w:tr w:rsidR="002A1244" w:rsidRPr="002A1244" w14:paraId="422551ED" w14:textId="77777777" w:rsidTr="00B001BF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769B62AC" w14:textId="69CD5431" w:rsidR="002A1244" w:rsidRPr="002A1244" w:rsidRDefault="00BD0CB9" w:rsidP="00715C65">
            <w:pPr>
              <w:pStyle w:val="Heading1"/>
              <w:outlineLvl w:val="0"/>
            </w:pPr>
            <w:r>
              <w:t>Reservation Detail</w:t>
            </w:r>
            <w:r w:rsidR="00496682">
              <w:t>s</w:t>
            </w:r>
          </w:p>
        </w:tc>
      </w:tr>
      <w:tr w:rsidR="002A1244" w:rsidRPr="00253292" w14:paraId="1854BAE0" w14:textId="77777777" w:rsidTr="0012464F">
        <w:sdt>
          <w:sdtPr>
            <w:rPr>
              <w:sz w:val="24"/>
              <w:szCs w:val="24"/>
            </w:rPr>
            <w:id w:val="1797489145"/>
            <w:placeholder>
              <w:docPart w:val="3ADF6E0C5314484C82159416FEA29F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29" w:type="pct"/>
                <w:gridSpan w:val="3"/>
                <w:vAlign w:val="bottom"/>
              </w:tcPr>
              <w:p w14:paraId="2CC4CB3D" w14:textId="78C8CDC4" w:rsidR="002A1244" w:rsidRPr="00253292" w:rsidRDefault="00BD0CB9" w:rsidP="009F2D3E">
                <w:pPr>
                  <w:pStyle w:val="NormalIndent"/>
                  <w:ind w:left="256"/>
                  <w:rPr>
                    <w:sz w:val="24"/>
                    <w:szCs w:val="24"/>
                  </w:rPr>
                </w:pPr>
                <w:r w:rsidRPr="00253292">
                  <w:rPr>
                    <w:sz w:val="24"/>
                    <w:szCs w:val="24"/>
                  </w:rPr>
                  <w:t>Date</w:t>
                </w:r>
              </w:p>
            </w:tc>
          </w:sdtContent>
        </w:sdt>
        <w:tc>
          <w:tcPr>
            <w:tcW w:w="3471" w:type="pct"/>
            <w:gridSpan w:val="5"/>
            <w:tcBorders>
              <w:bottom w:val="single" w:sz="4" w:space="0" w:color="auto"/>
            </w:tcBorders>
            <w:vAlign w:val="bottom"/>
          </w:tcPr>
          <w:p w14:paraId="14B5AA58" w14:textId="4A6B13DF" w:rsidR="002A1244" w:rsidRPr="00253292" w:rsidRDefault="002A1244" w:rsidP="002A1244">
            <w:pPr>
              <w:rPr>
                <w:sz w:val="24"/>
                <w:szCs w:val="24"/>
              </w:rPr>
            </w:pPr>
          </w:p>
        </w:tc>
      </w:tr>
      <w:tr w:rsidR="00F368E7" w:rsidRPr="00253292" w14:paraId="554D20D1" w14:textId="77777777" w:rsidTr="0012464F">
        <w:tc>
          <w:tcPr>
            <w:tcW w:w="1529" w:type="pct"/>
            <w:gridSpan w:val="3"/>
            <w:vAlign w:val="bottom"/>
          </w:tcPr>
          <w:p w14:paraId="5D327F7D" w14:textId="70974382" w:rsidR="00F368E7" w:rsidRPr="00253292" w:rsidRDefault="00F368E7" w:rsidP="00F368E7">
            <w:pPr>
              <w:pStyle w:val="NormalIndent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Time</w:t>
            </w:r>
          </w:p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7551C595" w14:textId="08E6354C" w:rsidR="00F368E7" w:rsidRPr="00253292" w:rsidRDefault="00F368E7" w:rsidP="00F368E7">
            <w:pPr>
              <w:pStyle w:val="NormalIndent"/>
              <w:ind w:left="256"/>
              <w:rPr>
                <w:sz w:val="24"/>
                <w:szCs w:val="24"/>
              </w:rPr>
            </w:pPr>
          </w:p>
        </w:tc>
        <w:tc>
          <w:tcPr>
            <w:tcW w:w="795" w:type="pct"/>
            <w:gridSpan w:val="2"/>
            <w:vAlign w:val="bottom"/>
          </w:tcPr>
          <w:p w14:paraId="5D15E9E6" w14:textId="3DF43CC9" w:rsidR="00F368E7" w:rsidRPr="00253292" w:rsidRDefault="00F368E7" w:rsidP="00F368E7">
            <w:pPr>
              <w:pStyle w:val="NormalIndent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 Time</w:t>
            </w:r>
          </w:p>
        </w:tc>
        <w:tc>
          <w:tcPr>
            <w:tcW w:w="1453" w:type="pct"/>
            <w:gridSpan w:val="2"/>
            <w:tcBorders>
              <w:bottom w:val="single" w:sz="4" w:space="0" w:color="auto"/>
            </w:tcBorders>
            <w:vAlign w:val="bottom"/>
          </w:tcPr>
          <w:p w14:paraId="4B27EA1C" w14:textId="02974B93" w:rsidR="00F368E7" w:rsidRPr="00253292" w:rsidRDefault="00F368E7" w:rsidP="00F368E7">
            <w:pPr>
              <w:pStyle w:val="NormalIndent"/>
              <w:ind w:left="256"/>
              <w:rPr>
                <w:sz w:val="24"/>
                <w:szCs w:val="24"/>
              </w:rPr>
            </w:pPr>
          </w:p>
        </w:tc>
      </w:tr>
      <w:tr w:rsidR="002A1244" w:rsidRPr="00253292" w14:paraId="1FEC7C8E" w14:textId="77777777" w:rsidTr="0012464F">
        <w:tc>
          <w:tcPr>
            <w:tcW w:w="1529" w:type="pct"/>
            <w:gridSpan w:val="3"/>
            <w:vAlign w:val="bottom"/>
          </w:tcPr>
          <w:p w14:paraId="0AF0DA4E" w14:textId="26838D17" w:rsidR="002A1244" w:rsidRPr="00253292" w:rsidRDefault="00F368E7" w:rsidP="009F2D3E">
            <w:pPr>
              <w:pStyle w:val="NormalIndent"/>
              <w:ind w:left="256"/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Organization</w:t>
            </w:r>
          </w:p>
        </w:tc>
        <w:tc>
          <w:tcPr>
            <w:tcW w:w="3471" w:type="pct"/>
            <w:gridSpan w:val="5"/>
            <w:tcBorders>
              <w:bottom w:val="single" w:sz="4" w:space="0" w:color="auto"/>
            </w:tcBorders>
            <w:vAlign w:val="bottom"/>
          </w:tcPr>
          <w:p w14:paraId="54F396C9" w14:textId="77777777" w:rsidR="002A1244" w:rsidRPr="00253292" w:rsidRDefault="002A1244" w:rsidP="002A1244">
            <w:pPr>
              <w:rPr>
                <w:sz w:val="24"/>
                <w:szCs w:val="24"/>
              </w:rPr>
            </w:pPr>
          </w:p>
        </w:tc>
      </w:tr>
      <w:tr w:rsidR="00253292" w:rsidRPr="00253292" w14:paraId="575180A6" w14:textId="77777777" w:rsidTr="0012464F">
        <w:tc>
          <w:tcPr>
            <w:tcW w:w="1529" w:type="pct"/>
            <w:gridSpan w:val="3"/>
            <w:vAlign w:val="bottom"/>
          </w:tcPr>
          <w:p w14:paraId="3D1E0F1C" w14:textId="3A6706B4" w:rsidR="00253292" w:rsidRPr="00253292" w:rsidRDefault="00F368E7" w:rsidP="009F2D3E">
            <w:pPr>
              <w:pStyle w:val="NormalIndent"/>
              <w:ind w:left="256"/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Event</w:t>
            </w:r>
          </w:p>
        </w:tc>
        <w:tc>
          <w:tcPr>
            <w:tcW w:w="3471" w:type="pct"/>
            <w:gridSpan w:val="5"/>
            <w:tcBorders>
              <w:bottom w:val="single" w:sz="4" w:space="0" w:color="auto"/>
            </w:tcBorders>
            <w:vAlign w:val="bottom"/>
          </w:tcPr>
          <w:p w14:paraId="45368322" w14:textId="77777777" w:rsidR="00253292" w:rsidRPr="00253292" w:rsidRDefault="00253292" w:rsidP="002A1244">
            <w:pPr>
              <w:rPr>
                <w:sz w:val="24"/>
                <w:szCs w:val="24"/>
              </w:rPr>
            </w:pPr>
          </w:p>
        </w:tc>
      </w:tr>
      <w:tr w:rsidR="009F2D3E" w:rsidRPr="00253292" w14:paraId="4F82FEFE" w14:textId="77777777" w:rsidTr="0012464F">
        <w:tc>
          <w:tcPr>
            <w:tcW w:w="1529" w:type="pct"/>
            <w:gridSpan w:val="3"/>
            <w:vAlign w:val="bottom"/>
          </w:tcPr>
          <w:p w14:paraId="775D35AD" w14:textId="60411A6E" w:rsidR="009F2D3E" w:rsidRPr="00253292" w:rsidRDefault="00F368E7" w:rsidP="009F2D3E">
            <w:pPr>
              <w:pStyle w:val="NormalIndent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</w:t>
            </w:r>
            <w:r w:rsidR="0012464F">
              <w:rPr>
                <w:sz w:val="24"/>
                <w:szCs w:val="24"/>
              </w:rPr>
              <w:t xml:space="preserve"> Estimation</w:t>
            </w:r>
          </w:p>
        </w:tc>
        <w:tc>
          <w:tcPr>
            <w:tcW w:w="3471" w:type="pct"/>
            <w:gridSpan w:val="5"/>
            <w:tcBorders>
              <w:bottom w:val="single" w:sz="4" w:space="0" w:color="auto"/>
            </w:tcBorders>
            <w:vAlign w:val="bottom"/>
          </w:tcPr>
          <w:p w14:paraId="4DE118D8" w14:textId="77777777" w:rsidR="009F2D3E" w:rsidRPr="00253292" w:rsidRDefault="009F2D3E" w:rsidP="002A1244">
            <w:pPr>
              <w:rPr>
                <w:sz w:val="24"/>
                <w:szCs w:val="24"/>
              </w:rPr>
            </w:pPr>
          </w:p>
        </w:tc>
      </w:tr>
      <w:tr w:rsidR="00F368E7" w:rsidRPr="00253292" w14:paraId="51F19180" w14:textId="77777777" w:rsidTr="00B001BF">
        <w:tc>
          <w:tcPr>
            <w:tcW w:w="1529" w:type="pct"/>
            <w:gridSpan w:val="3"/>
            <w:vAlign w:val="bottom"/>
          </w:tcPr>
          <w:p w14:paraId="36736BA4" w14:textId="1FCB0B88" w:rsidR="00BD0CB9" w:rsidRPr="00253292" w:rsidRDefault="0012464F" w:rsidP="009F2D3E">
            <w:pPr>
              <w:pStyle w:val="NormalIndent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Rental </w:t>
            </w:r>
            <w:r w:rsidR="00BD0CB9" w:rsidRPr="00253292">
              <w:rPr>
                <w:sz w:val="24"/>
                <w:szCs w:val="24"/>
              </w:rPr>
              <w:t>Rate</w:t>
            </w:r>
          </w:p>
        </w:tc>
        <w:tc>
          <w:tcPr>
            <w:tcW w:w="1483" w:type="pct"/>
            <w:gridSpan w:val="2"/>
            <w:tcBorders>
              <w:bottom w:val="single" w:sz="4" w:space="0" w:color="auto"/>
            </w:tcBorders>
            <w:vAlign w:val="bottom"/>
          </w:tcPr>
          <w:p w14:paraId="2894B637" w14:textId="1707B077" w:rsidR="00BD0CB9" w:rsidRPr="00253292" w:rsidRDefault="00BD0CB9" w:rsidP="006834CB">
            <w:pPr>
              <w:ind w:right="-105"/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$25 per hour</w:t>
            </w:r>
          </w:p>
        </w:tc>
        <w:tc>
          <w:tcPr>
            <w:tcW w:w="1988" w:type="pct"/>
            <w:gridSpan w:val="3"/>
            <w:vAlign w:val="bottom"/>
          </w:tcPr>
          <w:p w14:paraId="04F54F58" w14:textId="75D6713D" w:rsidR="00BD0CB9" w:rsidRPr="00253292" w:rsidRDefault="0012464F" w:rsidP="002A12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Rental</w:t>
            </w:r>
            <w:r w:rsidR="00BD0CB9" w:rsidRPr="00253292">
              <w:rPr>
                <w:sz w:val="24"/>
                <w:szCs w:val="24"/>
              </w:rPr>
              <w:t xml:space="preserve"> Fee Waive</w:t>
            </w:r>
            <w:r w:rsidR="00496682">
              <w:rPr>
                <w:sz w:val="24"/>
                <w:szCs w:val="24"/>
              </w:rPr>
              <w:t>r</w:t>
            </w:r>
            <w:r w:rsidR="00BD0CB9" w:rsidRPr="00253292">
              <w:rPr>
                <w:sz w:val="24"/>
                <w:szCs w:val="24"/>
              </w:rPr>
              <w:t xml:space="preserve">  </w:t>
            </w:r>
            <w:r w:rsidR="00BD0CB9" w:rsidRPr="00253292">
              <w:rPr>
                <w:sz w:val="24"/>
                <w:szCs w:val="24"/>
              </w:rPr>
              <w:sym w:font="Wingdings" w:char="F0A8"/>
            </w:r>
          </w:p>
        </w:tc>
      </w:tr>
      <w:tr w:rsidR="006834CB" w:rsidRPr="00253292" w14:paraId="2BB78E72" w14:textId="77777777" w:rsidTr="00B001BF">
        <w:tc>
          <w:tcPr>
            <w:tcW w:w="1529" w:type="pct"/>
            <w:gridSpan w:val="3"/>
            <w:vAlign w:val="bottom"/>
          </w:tcPr>
          <w:p w14:paraId="3B67AD9F" w14:textId="2CB21276" w:rsidR="00BD0CB9" w:rsidRPr="00253292" w:rsidRDefault="00B37F8B" w:rsidP="009F2D3E">
            <w:pPr>
              <w:pStyle w:val="NormalIndent"/>
              <w:ind w:left="256"/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 xml:space="preserve">Additional </w:t>
            </w:r>
            <w:r w:rsidR="0012464F">
              <w:rPr>
                <w:sz w:val="24"/>
                <w:szCs w:val="24"/>
              </w:rPr>
              <w:t>Purchase</w:t>
            </w:r>
          </w:p>
        </w:tc>
        <w:tc>
          <w:tcPr>
            <w:tcW w:w="1483" w:type="pct"/>
            <w:gridSpan w:val="2"/>
            <w:tcBorders>
              <w:bottom w:val="single" w:sz="4" w:space="0" w:color="auto"/>
            </w:tcBorders>
            <w:vAlign w:val="bottom"/>
          </w:tcPr>
          <w:p w14:paraId="330925EB" w14:textId="013B0B44" w:rsidR="00BD0CB9" w:rsidRPr="00253292" w:rsidRDefault="00C37C69" w:rsidP="006834CB">
            <w:pPr>
              <w:ind w:right="-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  <w:tc>
          <w:tcPr>
            <w:tcW w:w="760" w:type="pct"/>
            <w:gridSpan w:val="2"/>
            <w:vAlign w:val="bottom"/>
          </w:tcPr>
          <w:p w14:paraId="010068F7" w14:textId="3A2BF8D0" w:rsidR="00BD0CB9" w:rsidRPr="00253292" w:rsidRDefault="00B37F8B" w:rsidP="006834CB">
            <w:pPr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Discount</w:t>
            </w:r>
          </w:p>
        </w:tc>
        <w:tc>
          <w:tcPr>
            <w:tcW w:w="1228" w:type="pct"/>
            <w:tcBorders>
              <w:bottom w:val="single" w:sz="4" w:space="0" w:color="auto"/>
            </w:tcBorders>
            <w:vAlign w:val="bottom"/>
          </w:tcPr>
          <w:p w14:paraId="137C899A" w14:textId="79222B97" w:rsidR="00BD0CB9" w:rsidRPr="00253292" w:rsidRDefault="0012464F" w:rsidP="002A12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6834CB" w:rsidRPr="00253292" w14:paraId="709EABE9" w14:textId="77777777" w:rsidTr="00B001BF">
        <w:tc>
          <w:tcPr>
            <w:tcW w:w="1529" w:type="pct"/>
            <w:gridSpan w:val="3"/>
            <w:vAlign w:val="bottom"/>
          </w:tcPr>
          <w:p w14:paraId="1F03EF39" w14:textId="166D7C1C" w:rsidR="00B37F8B" w:rsidRPr="00253292" w:rsidRDefault="00B37F8B" w:rsidP="00B37F8B">
            <w:pPr>
              <w:pStyle w:val="NormalIndent"/>
              <w:ind w:left="256"/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Total Cost</w:t>
            </w:r>
          </w:p>
        </w:tc>
        <w:tc>
          <w:tcPr>
            <w:tcW w:w="1483" w:type="pct"/>
            <w:gridSpan w:val="2"/>
            <w:tcBorders>
              <w:bottom w:val="single" w:sz="4" w:space="0" w:color="auto"/>
            </w:tcBorders>
            <w:vAlign w:val="bottom"/>
          </w:tcPr>
          <w:p w14:paraId="74FD2FAD" w14:textId="4813AA25" w:rsidR="00B37F8B" w:rsidRPr="00253292" w:rsidRDefault="0010338B" w:rsidP="006834CB">
            <w:pPr>
              <w:ind w:right="-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  <w:tc>
          <w:tcPr>
            <w:tcW w:w="760" w:type="pct"/>
            <w:gridSpan w:val="2"/>
            <w:vAlign w:val="bottom"/>
          </w:tcPr>
          <w:p w14:paraId="301AF51D" w14:textId="7233E89D" w:rsidR="00B37F8B" w:rsidRPr="00253292" w:rsidRDefault="00B37F8B" w:rsidP="006834CB">
            <w:pPr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Deposit</w:t>
            </w:r>
          </w:p>
        </w:tc>
        <w:tc>
          <w:tcPr>
            <w:tcW w:w="1228" w:type="pct"/>
            <w:tcBorders>
              <w:bottom w:val="single" w:sz="4" w:space="0" w:color="auto"/>
            </w:tcBorders>
            <w:vAlign w:val="bottom"/>
          </w:tcPr>
          <w:p w14:paraId="153A175B" w14:textId="4E23A23C" w:rsidR="00B37F8B" w:rsidRPr="00253292" w:rsidRDefault="0010338B" w:rsidP="00B37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6834CB" w:rsidRPr="00253292" w14:paraId="09D63C8F" w14:textId="77777777" w:rsidTr="00B001BF">
        <w:tc>
          <w:tcPr>
            <w:tcW w:w="1529" w:type="pct"/>
            <w:gridSpan w:val="3"/>
            <w:vAlign w:val="bottom"/>
          </w:tcPr>
          <w:p w14:paraId="2A7631D4" w14:textId="27FB402B" w:rsidR="00B37F8B" w:rsidRPr="00253292" w:rsidRDefault="00B37F8B" w:rsidP="00B37F8B">
            <w:pPr>
              <w:pStyle w:val="NormalIndent"/>
              <w:ind w:left="256"/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Balance</w:t>
            </w:r>
          </w:p>
        </w:tc>
        <w:tc>
          <w:tcPr>
            <w:tcW w:w="1483" w:type="pct"/>
            <w:gridSpan w:val="2"/>
            <w:tcBorders>
              <w:bottom w:val="single" w:sz="4" w:space="0" w:color="auto"/>
            </w:tcBorders>
            <w:vAlign w:val="bottom"/>
          </w:tcPr>
          <w:p w14:paraId="13624D70" w14:textId="357318D2" w:rsidR="00B37F8B" w:rsidRPr="00253292" w:rsidRDefault="0010338B" w:rsidP="006834CB">
            <w:pPr>
              <w:ind w:right="-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  <w:tc>
          <w:tcPr>
            <w:tcW w:w="760" w:type="pct"/>
            <w:gridSpan w:val="2"/>
            <w:vAlign w:val="bottom"/>
          </w:tcPr>
          <w:p w14:paraId="3D4176BD" w14:textId="123474CC" w:rsidR="00B37F8B" w:rsidRPr="00253292" w:rsidRDefault="00B37F8B" w:rsidP="006834CB">
            <w:pPr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Balance Due</w:t>
            </w:r>
          </w:p>
        </w:tc>
        <w:tc>
          <w:tcPr>
            <w:tcW w:w="1228" w:type="pct"/>
            <w:tcBorders>
              <w:bottom w:val="single" w:sz="4" w:space="0" w:color="auto"/>
            </w:tcBorders>
            <w:vAlign w:val="bottom"/>
          </w:tcPr>
          <w:p w14:paraId="1374FB38" w14:textId="77777777" w:rsidR="00B37F8B" w:rsidRPr="00253292" w:rsidRDefault="00B37F8B" w:rsidP="00B37F8B">
            <w:pPr>
              <w:rPr>
                <w:sz w:val="24"/>
                <w:szCs w:val="24"/>
              </w:rPr>
            </w:pPr>
          </w:p>
        </w:tc>
      </w:tr>
      <w:tr w:rsidR="00B001BF" w:rsidRPr="00253292" w14:paraId="3E79084B" w14:textId="77777777" w:rsidTr="00B001BF">
        <w:tc>
          <w:tcPr>
            <w:tcW w:w="1529" w:type="pct"/>
            <w:gridSpan w:val="3"/>
            <w:vAlign w:val="bottom"/>
          </w:tcPr>
          <w:p w14:paraId="59D57693" w14:textId="2E44CE21" w:rsidR="00B001BF" w:rsidRPr="00253292" w:rsidRDefault="00B001BF" w:rsidP="00B37F8B">
            <w:pPr>
              <w:pStyle w:val="NormalIndent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Notes</w:t>
            </w:r>
          </w:p>
        </w:tc>
        <w:tc>
          <w:tcPr>
            <w:tcW w:w="3471" w:type="pct"/>
            <w:gridSpan w:val="5"/>
            <w:tcBorders>
              <w:bottom w:val="single" w:sz="4" w:space="0" w:color="auto"/>
            </w:tcBorders>
            <w:vAlign w:val="bottom"/>
          </w:tcPr>
          <w:p w14:paraId="6A9703C8" w14:textId="77777777" w:rsidR="00B001BF" w:rsidRPr="00253292" w:rsidRDefault="00B001BF" w:rsidP="00B37F8B">
            <w:pPr>
              <w:rPr>
                <w:sz w:val="24"/>
                <w:szCs w:val="24"/>
              </w:rPr>
            </w:pPr>
          </w:p>
        </w:tc>
      </w:tr>
      <w:tr w:rsidR="002A1244" w:rsidRPr="002A1244" w14:paraId="2D9EB4B8" w14:textId="77777777" w:rsidTr="00B001BF">
        <w:trPr>
          <w:trHeight w:val="54"/>
        </w:trPr>
        <w:tc>
          <w:tcPr>
            <w:tcW w:w="5000" w:type="pct"/>
            <w:gridSpan w:val="8"/>
            <w:shd w:val="clear" w:color="auto" w:fill="auto"/>
          </w:tcPr>
          <w:p w14:paraId="3BE0796A" w14:textId="77777777" w:rsidR="002A1244" w:rsidRPr="002A1244" w:rsidRDefault="002A1244" w:rsidP="00B37F8B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41241DD5" w14:textId="77777777" w:rsidTr="00B001BF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3C87CF2F" w14:textId="70E89780" w:rsidR="002A1244" w:rsidRPr="00715C65" w:rsidRDefault="00B37F8B" w:rsidP="00B37F8B">
            <w:pPr>
              <w:pStyle w:val="Heading1"/>
              <w:outlineLvl w:val="0"/>
            </w:pPr>
            <w:r>
              <w:t>Contact Information</w:t>
            </w:r>
          </w:p>
        </w:tc>
      </w:tr>
      <w:tr w:rsidR="002A1244" w:rsidRPr="002A1244" w14:paraId="00FB4331" w14:textId="77777777" w:rsidTr="00B001BF">
        <w:sdt>
          <w:sdtPr>
            <w:rPr>
              <w:sz w:val="24"/>
              <w:szCs w:val="24"/>
            </w:rPr>
            <w:id w:val="1621259925"/>
            <w:placeholder>
              <w:docPart w:val="F73311320B7042FFA94C165BB376F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4" w:type="pct"/>
                <w:vAlign w:val="bottom"/>
              </w:tcPr>
              <w:p w14:paraId="21995377" w14:textId="77777777" w:rsidR="002A1244" w:rsidRPr="00253292" w:rsidRDefault="002A1244" w:rsidP="006514E0">
                <w:pPr>
                  <w:pStyle w:val="NormalIndent"/>
                  <w:ind w:left="256"/>
                  <w:rPr>
                    <w:sz w:val="24"/>
                    <w:szCs w:val="24"/>
                  </w:rPr>
                </w:pPr>
                <w:r w:rsidRPr="00253292">
                  <w:rPr>
                    <w:sz w:val="24"/>
                    <w:szCs w:val="24"/>
                  </w:rPr>
                  <w:t>Name</w:t>
                </w:r>
              </w:p>
            </w:tc>
          </w:sdtContent>
        </w:sdt>
        <w:tc>
          <w:tcPr>
            <w:tcW w:w="4146" w:type="pct"/>
            <w:gridSpan w:val="7"/>
            <w:tcBorders>
              <w:bottom w:val="single" w:sz="4" w:space="0" w:color="auto"/>
            </w:tcBorders>
            <w:vAlign w:val="bottom"/>
          </w:tcPr>
          <w:p w14:paraId="1223C2F7" w14:textId="77777777" w:rsidR="002A1244" w:rsidRPr="00253292" w:rsidRDefault="002A1244" w:rsidP="002A1244">
            <w:pPr>
              <w:rPr>
                <w:sz w:val="24"/>
                <w:szCs w:val="24"/>
              </w:rPr>
            </w:pPr>
          </w:p>
        </w:tc>
      </w:tr>
      <w:tr w:rsidR="002A1244" w:rsidRPr="002A1244" w14:paraId="3BC0D5C4" w14:textId="77777777" w:rsidTr="00B001BF">
        <w:sdt>
          <w:sdtPr>
            <w:rPr>
              <w:sz w:val="24"/>
              <w:szCs w:val="24"/>
            </w:rPr>
            <w:id w:val="-521243642"/>
            <w:placeholder>
              <w:docPart w:val="63199FDB6B694F7EBCC0EC4AE5FA91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4" w:type="pct"/>
                <w:vAlign w:val="bottom"/>
              </w:tcPr>
              <w:p w14:paraId="424D70E3" w14:textId="77777777" w:rsidR="002A1244" w:rsidRPr="00253292" w:rsidRDefault="002A1244" w:rsidP="006514E0">
                <w:pPr>
                  <w:pStyle w:val="NormalIndent"/>
                  <w:ind w:left="256"/>
                  <w:rPr>
                    <w:sz w:val="24"/>
                    <w:szCs w:val="24"/>
                  </w:rPr>
                </w:pPr>
                <w:r w:rsidRPr="00253292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414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F09640" w14:textId="77777777" w:rsidR="002A1244" w:rsidRPr="00253292" w:rsidRDefault="002A1244" w:rsidP="002A1244">
            <w:pPr>
              <w:rPr>
                <w:sz w:val="24"/>
                <w:szCs w:val="24"/>
              </w:rPr>
            </w:pPr>
          </w:p>
        </w:tc>
      </w:tr>
      <w:tr w:rsidR="00B37F8B" w:rsidRPr="002A1244" w14:paraId="41F91826" w14:textId="77777777" w:rsidTr="00B001BF">
        <w:tc>
          <w:tcPr>
            <w:tcW w:w="854" w:type="pct"/>
            <w:vAlign w:val="bottom"/>
          </w:tcPr>
          <w:p w14:paraId="6E71420F" w14:textId="7ADE1E4A" w:rsidR="00B37F8B" w:rsidRPr="00253292" w:rsidRDefault="00B37F8B" w:rsidP="006514E0">
            <w:pPr>
              <w:pStyle w:val="NormalIndent"/>
              <w:ind w:left="256"/>
              <w:rPr>
                <w:sz w:val="24"/>
                <w:szCs w:val="24"/>
              </w:rPr>
            </w:pPr>
            <w:r w:rsidRPr="00253292">
              <w:rPr>
                <w:sz w:val="24"/>
                <w:szCs w:val="24"/>
              </w:rPr>
              <w:t>Email</w:t>
            </w:r>
          </w:p>
        </w:tc>
        <w:tc>
          <w:tcPr>
            <w:tcW w:w="414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0020DB" w14:textId="77777777" w:rsidR="00B37F8B" w:rsidRPr="00253292" w:rsidRDefault="00B37F8B" w:rsidP="002A1244">
            <w:pPr>
              <w:rPr>
                <w:sz w:val="24"/>
                <w:szCs w:val="24"/>
              </w:rPr>
            </w:pPr>
          </w:p>
        </w:tc>
      </w:tr>
      <w:tr w:rsidR="007826C3" w:rsidRPr="002A1244" w14:paraId="3C275804" w14:textId="77777777" w:rsidTr="00B001BF">
        <w:tc>
          <w:tcPr>
            <w:tcW w:w="854" w:type="pct"/>
            <w:vAlign w:val="bottom"/>
          </w:tcPr>
          <w:p w14:paraId="6847672A" w14:textId="77777777" w:rsidR="007826C3" w:rsidRPr="007826C3" w:rsidRDefault="007826C3" w:rsidP="007826C3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  <w:tc>
          <w:tcPr>
            <w:tcW w:w="414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4DA7B4" w14:textId="77777777" w:rsidR="007826C3" w:rsidRPr="007826C3" w:rsidRDefault="007826C3" w:rsidP="007826C3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6514E0" w:rsidRPr="00715C65" w14:paraId="00247A8A" w14:textId="77777777" w:rsidTr="00B001BF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2A39A2BA" w14:textId="15D22C37" w:rsidR="006514E0" w:rsidRPr="00715C65" w:rsidRDefault="006514E0" w:rsidP="00F815C7">
            <w:pPr>
              <w:pStyle w:val="Heading1"/>
              <w:outlineLvl w:val="0"/>
            </w:pPr>
            <w:r>
              <w:t>Terms and Conditions</w:t>
            </w:r>
          </w:p>
        </w:tc>
      </w:tr>
      <w:tr w:rsidR="006514E0" w:rsidRPr="002A1244" w14:paraId="142AAC91" w14:textId="77777777" w:rsidTr="00B001BF">
        <w:tc>
          <w:tcPr>
            <w:tcW w:w="5000" w:type="pct"/>
            <w:gridSpan w:val="8"/>
            <w:vAlign w:val="bottom"/>
          </w:tcPr>
          <w:p w14:paraId="5654F43D" w14:textId="56EA3C00" w:rsidR="0098345A" w:rsidRPr="002A1244" w:rsidRDefault="00496682" w:rsidP="00253292">
            <w:pPr>
              <w:ind w:left="256"/>
            </w:pPr>
            <w:bookmarkStart w:id="0" w:name="_Hlk87818520"/>
            <w:r>
              <w:rPr>
                <w:sz w:val="24"/>
                <w:szCs w:val="24"/>
              </w:rPr>
              <w:t>The d</w:t>
            </w:r>
            <w:r w:rsidR="006514E0" w:rsidRPr="00253292">
              <w:rPr>
                <w:sz w:val="24"/>
                <w:szCs w:val="24"/>
              </w:rPr>
              <w:t xml:space="preserve">eposit is due on the date of reservation; </w:t>
            </w:r>
            <w:r>
              <w:rPr>
                <w:sz w:val="24"/>
                <w:szCs w:val="24"/>
              </w:rPr>
              <w:t xml:space="preserve">the </w:t>
            </w:r>
            <w:r w:rsidR="006514E0" w:rsidRPr="00253292">
              <w:rPr>
                <w:sz w:val="24"/>
                <w:szCs w:val="24"/>
              </w:rPr>
              <w:t>remaining balance must be paid in full on the date of event. Cancellation</w:t>
            </w:r>
            <w:r>
              <w:rPr>
                <w:sz w:val="24"/>
                <w:szCs w:val="24"/>
              </w:rPr>
              <w:t>s</w:t>
            </w:r>
            <w:r w:rsidR="006514E0" w:rsidRPr="00253292">
              <w:rPr>
                <w:sz w:val="24"/>
                <w:szCs w:val="24"/>
              </w:rPr>
              <w:t xml:space="preserve"> must be made at least 24 hours prior to the event start time in order to receive </w:t>
            </w:r>
            <w:r>
              <w:rPr>
                <w:sz w:val="24"/>
                <w:szCs w:val="24"/>
              </w:rPr>
              <w:t xml:space="preserve">a </w:t>
            </w:r>
            <w:r w:rsidR="006514E0" w:rsidRPr="00253292">
              <w:rPr>
                <w:sz w:val="24"/>
                <w:szCs w:val="24"/>
              </w:rPr>
              <w:t xml:space="preserve">full refund of </w:t>
            </w:r>
            <w:r>
              <w:rPr>
                <w:sz w:val="24"/>
                <w:szCs w:val="24"/>
              </w:rPr>
              <w:t xml:space="preserve">the </w:t>
            </w:r>
            <w:r w:rsidR="006514E0" w:rsidRPr="00253292">
              <w:rPr>
                <w:sz w:val="24"/>
                <w:szCs w:val="24"/>
              </w:rPr>
              <w:t xml:space="preserve">paid deposit. </w:t>
            </w:r>
            <w:r>
              <w:rPr>
                <w:sz w:val="24"/>
                <w:szCs w:val="24"/>
              </w:rPr>
              <w:t>If f</w:t>
            </w:r>
            <w:r w:rsidR="006514E0" w:rsidRPr="00253292">
              <w:rPr>
                <w:sz w:val="24"/>
                <w:szCs w:val="24"/>
              </w:rPr>
              <w:t>or any unforeseeable reasons</w:t>
            </w:r>
            <w:r>
              <w:rPr>
                <w:sz w:val="24"/>
                <w:szCs w:val="24"/>
              </w:rPr>
              <w:t>,</w:t>
            </w:r>
            <w:r w:rsidR="006514E0" w:rsidRPr="00253292">
              <w:rPr>
                <w:sz w:val="24"/>
                <w:szCs w:val="24"/>
              </w:rPr>
              <w:t xml:space="preserve"> the shop should be closed on the event date, a notice will be made immediately after the decision</w:t>
            </w:r>
            <w:r>
              <w:rPr>
                <w:sz w:val="24"/>
                <w:szCs w:val="24"/>
              </w:rPr>
              <w:t>,</w:t>
            </w:r>
            <w:r w:rsidR="006514E0" w:rsidRPr="00253292">
              <w:rPr>
                <w:sz w:val="24"/>
                <w:szCs w:val="24"/>
              </w:rPr>
              <w:t xml:space="preserve"> and a full refund of the paid deposit will be issued.</w:t>
            </w:r>
            <w:bookmarkEnd w:id="0"/>
          </w:p>
        </w:tc>
      </w:tr>
      <w:tr w:rsidR="00F648E7" w:rsidRPr="002A1244" w14:paraId="32B24638" w14:textId="77777777" w:rsidTr="00B001BF">
        <w:tc>
          <w:tcPr>
            <w:tcW w:w="5000" w:type="pct"/>
            <w:gridSpan w:val="8"/>
            <w:vAlign w:val="bottom"/>
          </w:tcPr>
          <w:p w14:paraId="06C0EF8A" w14:textId="77777777" w:rsidR="00F648E7" w:rsidRPr="00F648E7" w:rsidRDefault="00F648E7" w:rsidP="00F648E7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53292" w:rsidRPr="00715C65" w14:paraId="066842BE" w14:textId="77777777" w:rsidTr="00B001BF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029AC445" w14:textId="444FF291" w:rsidR="00253292" w:rsidRPr="00715C65" w:rsidRDefault="00F648E7" w:rsidP="00DD15D1">
            <w:pPr>
              <w:pStyle w:val="Heading1"/>
              <w:outlineLvl w:val="0"/>
            </w:pPr>
            <w:r>
              <w:t>Signature</w:t>
            </w:r>
          </w:p>
        </w:tc>
      </w:tr>
      <w:tr w:rsidR="00F63268" w:rsidRPr="00253292" w14:paraId="49C98221" w14:textId="77777777" w:rsidTr="00B001BF">
        <w:tc>
          <w:tcPr>
            <w:tcW w:w="5000" w:type="pct"/>
            <w:gridSpan w:val="8"/>
            <w:vAlign w:val="bottom"/>
          </w:tcPr>
          <w:p w14:paraId="40C467A8" w14:textId="77777777" w:rsidR="00F63268" w:rsidRPr="00E952C5" w:rsidRDefault="00F63268" w:rsidP="00DD15D1">
            <w:pPr>
              <w:rPr>
                <w:sz w:val="16"/>
                <w:szCs w:val="16"/>
              </w:rPr>
            </w:pPr>
          </w:p>
        </w:tc>
      </w:tr>
      <w:tr w:rsidR="006834CB" w:rsidRPr="00253292" w14:paraId="2502E024" w14:textId="2FFEAD01" w:rsidTr="00B001BF">
        <w:tc>
          <w:tcPr>
            <w:tcW w:w="1146" w:type="pct"/>
            <w:gridSpan w:val="2"/>
            <w:tcBorders>
              <w:bottom w:val="single" w:sz="4" w:space="0" w:color="auto"/>
            </w:tcBorders>
            <w:vAlign w:val="bottom"/>
          </w:tcPr>
          <w:p w14:paraId="170E91FA" w14:textId="39D5C807" w:rsidR="00641477" w:rsidRPr="00641477" w:rsidRDefault="00641477" w:rsidP="00641477">
            <w:pPr>
              <w:ind w:left="345"/>
              <w:rPr>
                <w:sz w:val="40"/>
                <w:szCs w:val="40"/>
              </w:rPr>
            </w:pPr>
            <w:r w:rsidRPr="00641477">
              <w:rPr>
                <w:sz w:val="40"/>
                <w:szCs w:val="40"/>
              </w:rPr>
              <w:t>X</w:t>
            </w:r>
          </w:p>
        </w:tc>
        <w:tc>
          <w:tcPr>
            <w:tcW w:w="1866" w:type="pct"/>
            <w:gridSpan w:val="3"/>
            <w:tcBorders>
              <w:bottom w:val="single" w:sz="4" w:space="0" w:color="auto"/>
            </w:tcBorders>
            <w:vAlign w:val="bottom"/>
          </w:tcPr>
          <w:p w14:paraId="583FC3D9" w14:textId="77777777" w:rsidR="00641477" w:rsidRPr="00253292" w:rsidRDefault="00641477" w:rsidP="00DD15D1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gridSpan w:val="2"/>
            <w:vAlign w:val="bottom"/>
          </w:tcPr>
          <w:p w14:paraId="2149366C" w14:textId="14918CD1" w:rsidR="00641477" w:rsidRPr="00253292" w:rsidRDefault="00641477" w:rsidP="006414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228" w:type="pct"/>
            <w:tcBorders>
              <w:bottom w:val="single" w:sz="4" w:space="0" w:color="auto"/>
            </w:tcBorders>
            <w:vAlign w:val="bottom"/>
          </w:tcPr>
          <w:p w14:paraId="10B997DE" w14:textId="77777777" w:rsidR="00641477" w:rsidRPr="00253292" w:rsidRDefault="00641477" w:rsidP="00DD15D1">
            <w:pPr>
              <w:rPr>
                <w:sz w:val="24"/>
                <w:szCs w:val="24"/>
              </w:rPr>
            </w:pPr>
          </w:p>
        </w:tc>
      </w:tr>
    </w:tbl>
    <w:p w14:paraId="7ECF9372" w14:textId="77777777" w:rsidR="000172E5" w:rsidRPr="006514E0" w:rsidRDefault="000172E5" w:rsidP="007826C3">
      <w:pPr>
        <w:pStyle w:val="NoSpacing"/>
        <w:rPr>
          <w:sz w:val="28"/>
        </w:rPr>
      </w:pPr>
    </w:p>
    <w:sectPr w:rsidR="000172E5" w:rsidRPr="006514E0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1DFDD" w14:textId="77777777" w:rsidR="00331800" w:rsidRDefault="00331800" w:rsidP="000172E5">
      <w:pPr>
        <w:spacing w:after="0" w:line="240" w:lineRule="auto"/>
      </w:pPr>
      <w:r>
        <w:separator/>
      </w:r>
    </w:p>
  </w:endnote>
  <w:endnote w:type="continuationSeparator" w:id="0">
    <w:p w14:paraId="2DEF6D13" w14:textId="77777777" w:rsidR="00331800" w:rsidRDefault="0033180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D6410E-0C18-4B23-A641-90917D04BF1E}"/>
    <w:embedBold r:id="rId2" w:fontKey="{DC2A6755-F079-4BF9-99B4-4231C2221A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2AC94F5-D7A3-48DD-90E3-484D4DC09926}"/>
    <w:embedBold r:id="rId4" w:fontKey="{592B2B54-6FFE-4617-8E72-DB0428BB194A}"/>
    <w:embedItalic r:id="rId5" w:fontKey="{C1DBC57D-4DBC-46C6-BAD8-0DA8855B873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C20E55E-D41A-4E55-BF58-947310FDC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2268A32" w14:textId="77777777" w:rsidTr="00C4167A">
      <w:tc>
        <w:tcPr>
          <w:tcW w:w="4675" w:type="dxa"/>
          <w:vAlign w:val="center"/>
        </w:tcPr>
        <w:p w14:paraId="783851CE" w14:textId="77777777" w:rsidR="00311D4F" w:rsidRDefault="0098345A" w:rsidP="006834CB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Cup of Dreams Coffee &amp; Tea</w:t>
          </w:r>
        </w:p>
        <w:p w14:paraId="0842FC78" w14:textId="77777777" w:rsidR="00F63268" w:rsidRDefault="00F63268" w:rsidP="006834CB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5 Paoli </w:t>
          </w:r>
          <w:proofErr w:type="spellStart"/>
          <w:r>
            <w:rPr>
              <w:sz w:val="18"/>
              <w:szCs w:val="24"/>
            </w:rPr>
            <w:t>Plz</w:t>
          </w:r>
          <w:proofErr w:type="spellEnd"/>
          <w:r>
            <w:rPr>
              <w:sz w:val="18"/>
              <w:szCs w:val="24"/>
            </w:rPr>
            <w:t>, Paoli, PA 19301</w:t>
          </w:r>
        </w:p>
        <w:p w14:paraId="3229AE9F" w14:textId="72CCBB62" w:rsidR="00F63268" w:rsidRPr="00311D4F" w:rsidRDefault="00F63268" w:rsidP="006834CB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Tel: 484-285-3122</w:t>
          </w:r>
        </w:p>
      </w:tc>
      <w:tc>
        <w:tcPr>
          <w:tcW w:w="4675" w:type="dxa"/>
          <w:vAlign w:val="center"/>
        </w:tcPr>
        <w:p w14:paraId="041CDBBD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39B02C5B" wp14:editId="662B558B">
                <wp:extent cx="466601" cy="493920"/>
                <wp:effectExtent l="0" t="0" r="0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601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B908444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B4C49" w14:textId="77777777" w:rsidR="00331800" w:rsidRDefault="00331800" w:rsidP="000172E5">
      <w:pPr>
        <w:spacing w:after="0" w:line="240" w:lineRule="auto"/>
      </w:pPr>
      <w:r>
        <w:separator/>
      </w:r>
    </w:p>
  </w:footnote>
  <w:footnote w:type="continuationSeparator" w:id="0">
    <w:p w14:paraId="492A9FFD" w14:textId="77777777" w:rsidR="00331800" w:rsidRDefault="0033180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496682" w:rsidRPr="00B337A2" w14:paraId="45B19868" w14:textId="77777777" w:rsidTr="008B0D81">
      <w:trPr>
        <w:trHeight w:val="990"/>
      </w:trPr>
      <w:tc>
        <w:tcPr>
          <w:tcW w:w="9350" w:type="dxa"/>
          <w:vAlign w:val="center"/>
        </w:tcPr>
        <w:p w14:paraId="611D8CDB" w14:textId="274D58DA" w:rsidR="00496682" w:rsidRPr="002A1244" w:rsidRDefault="00496682" w:rsidP="00496682">
          <w:pPr>
            <w:pStyle w:val="Header"/>
            <w:jc w:val="cent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>
            <w:t>Room Reservation Form</w:t>
          </w:r>
        </w:p>
      </w:tc>
    </w:tr>
  </w:tbl>
  <w:p w14:paraId="4930A85F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B9"/>
    <w:rsid w:val="000172E5"/>
    <w:rsid w:val="00052382"/>
    <w:rsid w:val="0006568A"/>
    <w:rsid w:val="00076F0F"/>
    <w:rsid w:val="00084253"/>
    <w:rsid w:val="000D1F49"/>
    <w:rsid w:val="0010338B"/>
    <w:rsid w:val="0012464F"/>
    <w:rsid w:val="001727CA"/>
    <w:rsid w:val="00253292"/>
    <w:rsid w:val="002A1244"/>
    <w:rsid w:val="002C56E6"/>
    <w:rsid w:val="00311D4F"/>
    <w:rsid w:val="00331800"/>
    <w:rsid w:val="00344849"/>
    <w:rsid w:val="00361E11"/>
    <w:rsid w:val="003F0847"/>
    <w:rsid w:val="0040090B"/>
    <w:rsid w:val="0046302A"/>
    <w:rsid w:val="00487D2D"/>
    <w:rsid w:val="00496682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41477"/>
    <w:rsid w:val="006514E0"/>
    <w:rsid w:val="006834CB"/>
    <w:rsid w:val="007147D7"/>
    <w:rsid w:val="00715C65"/>
    <w:rsid w:val="00770F25"/>
    <w:rsid w:val="007826C3"/>
    <w:rsid w:val="007A35A8"/>
    <w:rsid w:val="007B0A85"/>
    <w:rsid w:val="007C6A52"/>
    <w:rsid w:val="0082043E"/>
    <w:rsid w:val="00846B76"/>
    <w:rsid w:val="008E203A"/>
    <w:rsid w:val="0091229C"/>
    <w:rsid w:val="00940E73"/>
    <w:rsid w:val="0098345A"/>
    <w:rsid w:val="0098597D"/>
    <w:rsid w:val="009D6F7C"/>
    <w:rsid w:val="009F2D3E"/>
    <w:rsid w:val="009F619A"/>
    <w:rsid w:val="009F6DDE"/>
    <w:rsid w:val="00A370A8"/>
    <w:rsid w:val="00B001BF"/>
    <w:rsid w:val="00B337A2"/>
    <w:rsid w:val="00B37F8B"/>
    <w:rsid w:val="00BD0879"/>
    <w:rsid w:val="00BD0CB9"/>
    <w:rsid w:val="00BD4753"/>
    <w:rsid w:val="00BD5CB1"/>
    <w:rsid w:val="00BE62EE"/>
    <w:rsid w:val="00BF0056"/>
    <w:rsid w:val="00C003BA"/>
    <w:rsid w:val="00C37C69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952C5"/>
    <w:rsid w:val="00EB3B58"/>
    <w:rsid w:val="00EC7359"/>
    <w:rsid w:val="00EE3054"/>
    <w:rsid w:val="00F00606"/>
    <w:rsid w:val="00F01256"/>
    <w:rsid w:val="00F368E7"/>
    <w:rsid w:val="00F63268"/>
    <w:rsid w:val="00F648E7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25E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an1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3311320B7042FFA94C165BB376F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075E4-F972-4B22-8717-A386C2458B47}"/>
      </w:docPartPr>
      <w:docPartBody>
        <w:p w:rsidR="00ED7418" w:rsidRDefault="00AE7862">
          <w:pPr>
            <w:pStyle w:val="F73311320B7042FFA94C165BB376FE5D"/>
          </w:pPr>
          <w:r w:rsidRPr="002A1244">
            <w:t>Name</w:t>
          </w:r>
        </w:p>
      </w:docPartBody>
    </w:docPart>
    <w:docPart>
      <w:docPartPr>
        <w:name w:val="63199FDB6B694F7EBCC0EC4AE5FA9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4EFE5-F909-4D00-8525-2EA4E7FD25C6}"/>
      </w:docPartPr>
      <w:docPartBody>
        <w:p w:rsidR="00ED7418" w:rsidRDefault="00AE7862">
          <w:pPr>
            <w:pStyle w:val="63199FDB6B694F7EBCC0EC4AE5FA912B"/>
          </w:pPr>
          <w:r w:rsidRPr="002A1244">
            <w:t>Phone</w:t>
          </w:r>
        </w:p>
      </w:docPartBody>
    </w:docPart>
    <w:docPart>
      <w:docPartPr>
        <w:name w:val="3ADF6E0C5314484C82159416FEA29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85E27-4863-426A-A542-175663EA4CE7}"/>
      </w:docPartPr>
      <w:docPartBody>
        <w:p w:rsidR="00ED7418" w:rsidRDefault="00AE7862" w:rsidP="00AE7862">
          <w:pPr>
            <w:pStyle w:val="3ADF6E0C5314484C82159416FEA29F05"/>
          </w:pPr>
          <w:r w:rsidRPr="002A1244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862"/>
    <w:rsid w:val="00376893"/>
    <w:rsid w:val="00AE7862"/>
    <w:rsid w:val="00E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73311320B7042FFA94C165BB376FE5D">
    <w:name w:val="F73311320B7042FFA94C165BB376FE5D"/>
  </w:style>
  <w:style w:type="paragraph" w:customStyle="1" w:styleId="63199FDB6B694F7EBCC0EC4AE5FA912B">
    <w:name w:val="63199FDB6B694F7EBCC0EC4AE5FA912B"/>
  </w:style>
  <w:style w:type="paragraph" w:customStyle="1" w:styleId="3ADF6E0C5314484C82159416FEA29F05">
    <w:name w:val="3ADF6E0C5314484C82159416FEA29F05"/>
    <w:rsid w:val="00AE78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form.dotx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Room Reservation Form</dc:title>
  <dc:subject/>
  <dc:creator/>
  <cp:keywords/>
  <dc:description/>
  <cp:lastModifiedBy/>
  <cp:revision>1</cp:revision>
  <dcterms:created xsi:type="dcterms:W3CDTF">2021-11-14T23:45:00Z</dcterms:created>
  <dcterms:modified xsi:type="dcterms:W3CDTF">2021-11-16T18:53:00Z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